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5213B5" w14:textId="67F6AD36" w:rsidR="00A31195" w:rsidRDefault="00A31195" w:rsidP="00A31195">
      <w:pPr>
        <w:pStyle w:val="SESubheaderintropara"/>
        <w:rPr>
          <w:color w:val="DA312A" w:themeColor="accent1"/>
          <w:sz w:val="56"/>
          <w:szCs w:val="48"/>
        </w:rPr>
      </w:pPr>
      <w:r>
        <w:rPr>
          <w:color w:val="DA312A" w:themeColor="accent1"/>
          <w:sz w:val="56"/>
          <w:szCs w:val="48"/>
        </w:rPr>
        <w:t xml:space="preserve">Code of Conduct </w:t>
      </w:r>
    </w:p>
    <w:p w14:paraId="36CABBBB" w14:textId="77777777" w:rsidR="00257FE3" w:rsidRDefault="009D34BE" w:rsidP="00A31195">
      <w:pPr>
        <w:pStyle w:val="SESubheaderintropara"/>
      </w:pPr>
      <w:r>
        <w:t>Coaches and teachers</w:t>
      </w:r>
    </w:p>
    <w:p w14:paraId="1A90B886" w14:textId="77777777"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14:paraId="3D039A03" w14:textId="77777777" w:rsidR="009D34BE" w:rsidRDefault="009D34BE" w:rsidP="009D34BE">
      <w:pPr>
        <w:pStyle w:val="SEBodytext"/>
        <w:rPr>
          <w:b/>
        </w:rPr>
      </w:pPr>
    </w:p>
    <w:p w14:paraId="4E383ACF" w14:textId="77777777" w:rsidR="009D34BE" w:rsidRPr="009D34BE" w:rsidRDefault="009D34BE" w:rsidP="009D34BE">
      <w:pPr>
        <w:pStyle w:val="SEBodytext"/>
        <w:rPr>
          <w:b/>
        </w:rPr>
      </w:pPr>
      <w:r w:rsidRPr="009D34BE">
        <w:rPr>
          <w:b/>
        </w:rPr>
        <w:t>As a coach or teacher, you have the right to:</w:t>
      </w:r>
    </w:p>
    <w:p w14:paraId="5E34E93F" w14:textId="77777777" w:rsidR="009D34BE" w:rsidRDefault="009D34BE" w:rsidP="009D34BE">
      <w:pPr>
        <w:pStyle w:val="SEBodytext"/>
      </w:pPr>
    </w:p>
    <w:p w14:paraId="2EE4EBC2" w14:textId="77777777" w:rsidR="009D34BE" w:rsidRPr="009D34BE" w:rsidRDefault="009D34BE" w:rsidP="009D34BE">
      <w:pPr>
        <w:pStyle w:val="SEBodytext"/>
        <w:numPr>
          <w:ilvl w:val="0"/>
          <w:numId w:val="37"/>
        </w:numPr>
      </w:pPr>
      <w:r w:rsidRPr="009D34BE">
        <w:t>Be supported in your role and respected and treated fairly by the club.</w:t>
      </w:r>
    </w:p>
    <w:p w14:paraId="1F352B19" w14:textId="77777777" w:rsidR="009D34BE" w:rsidRDefault="009D34BE" w:rsidP="009D34BE">
      <w:pPr>
        <w:pStyle w:val="SEBodytext"/>
        <w:ind w:left="720"/>
      </w:pPr>
    </w:p>
    <w:p w14:paraId="55C32BB5" w14:textId="77777777" w:rsidR="009D34BE" w:rsidRPr="009D34BE" w:rsidRDefault="009D34BE" w:rsidP="009D34BE">
      <w:pPr>
        <w:pStyle w:val="SEBodytext"/>
        <w:numPr>
          <w:ilvl w:val="0"/>
          <w:numId w:val="37"/>
        </w:numPr>
      </w:pPr>
      <w:r w:rsidRPr="009D34BE">
        <w:t>Be informed of Wavepower and appropriate reporting procedures.</w:t>
      </w:r>
    </w:p>
    <w:p w14:paraId="3B709F7D" w14:textId="77777777" w:rsidR="009D34BE" w:rsidRDefault="009D34BE" w:rsidP="009D34BE">
      <w:pPr>
        <w:pStyle w:val="SEBodytext"/>
        <w:ind w:left="720"/>
      </w:pPr>
    </w:p>
    <w:p w14:paraId="6AA344FE" w14:textId="77777777" w:rsidR="009D34BE" w:rsidRPr="009D34BE" w:rsidRDefault="009D34BE" w:rsidP="009D34BE">
      <w:pPr>
        <w:pStyle w:val="SEBodytext"/>
        <w:numPr>
          <w:ilvl w:val="0"/>
          <w:numId w:val="37"/>
        </w:numPr>
      </w:pPr>
      <w:r w:rsidRPr="009D34BE">
        <w:t>Know who the Welfare Officer(s) is/are and how to contact them.</w:t>
      </w:r>
    </w:p>
    <w:p w14:paraId="149AA229" w14:textId="77777777" w:rsidR="009D34BE" w:rsidRDefault="009D34BE" w:rsidP="009D34BE">
      <w:pPr>
        <w:pStyle w:val="SEBodytext"/>
        <w:ind w:left="720"/>
      </w:pPr>
    </w:p>
    <w:p w14:paraId="0B4BC93A" w14:textId="77777777" w:rsidR="009D34BE" w:rsidRPr="009D34BE" w:rsidRDefault="009D34BE" w:rsidP="009D34BE">
      <w:pPr>
        <w:pStyle w:val="SEBodytext"/>
        <w:numPr>
          <w:ilvl w:val="0"/>
          <w:numId w:val="37"/>
        </w:numPr>
      </w:pPr>
      <w:r w:rsidRPr="009D34BE">
        <w:t>Be informed of the club complaints process and who to contact at the club.</w:t>
      </w:r>
    </w:p>
    <w:p w14:paraId="757370BC" w14:textId="77777777" w:rsidR="009D34BE" w:rsidRDefault="009D34BE" w:rsidP="009D34BE">
      <w:pPr>
        <w:pStyle w:val="SEBodytext"/>
        <w:ind w:left="720"/>
      </w:pPr>
    </w:p>
    <w:p w14:paraId="68B8E51D" w14:textId="77777777" w:rsidR="009D34BE" w:rsidRPr="009D34BE" w:rsidRDefault="009D34BE" w:rsidP="009D34BE">
      <w:pPr>
        <w:pStyle w:val="SEBodytext"/>
        <w:numPr>
          <w:ilvl w:val="0"/>
          <w:numId w:val="37"/>
        </w:numPr>
      </w:pPr>
      <w:r w:rsidRPr="009D34BE">
        <w:t>Be aware of the club rules and procedures.</w:t>
      </w:r>
    </w:p>
    <w:p w14:paraId="183A7D74" w14:textId="77777777" w:rsidR="009D34BE" w:rsidRDefault="009D34BE" w:rsidP="009D34BE">
      <w:pPr>
        <w:pStyle w:val="SEBodytext"/>
        <w:ind w:left="720"/>
      </w:pPr>
    </w:p>
    <w:p w14:paraId="16EB7E8B" w14:textId="77777777" w:rsidR="009D34BE" w:rsidRPr="009D34BE" w:rsidRDefault="009D34BE" w:rsidP="009D34BE">
      <w:pPr>
        <w:pStyle w:val="SEBodytext"/>
        <w:numPr>
          <w:ilvl w:val="0"/>
          <w:numId w:val="37"/>
        </w:numPr>
      </w:pPr>
      <w:r w:rsidRPr="009D34BE">
        <w:t>Be involved and contribute towards decisions within the club.</w:t>
      </w:r>
    </w:p>
    <w:p w14:paraId="63626533" w14:textId="77777777" w:rsidR="009D34BE" w:rsidRDefault="009D34BE" w:rsidP="009D34BE">
      <w:pPr>
        <w:pStyle w:val="SEBodytext"/>
        <w:ind w:left="720"/>
      </w:pPr>
    </w:p>
    <w:p w14:paraId="50D1330A" w14:textId="77777777" w:rsidR="009D34BE" w:rsidRDefault="009D34BE" w:rsidP="009D34BE">
      <w:pPr>
        <w:pStyle w:val="SEBodytext"/>
        <w:numPr>
          <w:ilvl w:val="0"/>
          <w:numId w:val="37"/>
        </w:numPr>
      </w:pPr>
      <w:r w:rsidRPr="009D34BE">
        <w:t>Have access to ongoing training and CPD in all aspects of your role.</w:t>
      </w:r>
    </w:p>
    <w:p w14:paraId="049FD47D" w14:textId="77777777" w:rsidR="009D34BE" w:rsidRPr="009D34BE" w:rsidRDefault="009D34BE" w:rsidP="009D34BE">
      <w:pPr>
        <w:pStyle w:val="SEBodytext"/>
      </w:pPr>
    </w:p>
    <w:p w14:paraId="02A76853" w14:textId="77777777" w:rsidR="008E6CE9" w:rsidRPr="009D34BE" w:rsidRDefault="009D34BE" w:rsidP="009D34BE">
      <w:pPr>
        <w:pStyle w:val="SEBodytext"/>
        <w:rPr>
          <w:b/>
        </w:rPr>
      </w:pPr>
      <w:r w:rsidRPr="009D34BE">
        <w:rPr>
          <w:b/>
        </w:rPr>
        <w:t xml:space="preserve">As a coach or teacher of the club we expect certain standards of </w:t>
      </w:r>
      <w:proofErr w:type="spellStart"/>
      <w:r w:rsidRPr="009D34BE">
        <w:rPr>
          <w:b/>
        </w:rPr>
        <w:t>behaviour</w:t>
      </w:r>
      <w:proofErr w:type="spellEnd"/>
      <w:r w:rsidRPr="009D34BE">
        <w:rPr>
          <w:b/>
        </w:rPr>
        <w:t xml:space="preserve"> from our members. By becoming a member of the </w:t>
      </w:r>
      <w:proofErr w:type="spellStart"/>
      <w:r w:rsidRPr="009D34BE">
        <w:rPr>
          <w:b/>
        </w:rPr>
        <w:t>Organisation</w:t>
      </w:r>
      <w:proofErr w:type="spellEnd"/>
      <w:r w:rsidRPr="009D34BE">
        <w:rPr>
          <w:b/>
        </w:rPr>
        <w:t xml:space="preserve"> and therefore agreeing to this Code of Conduct you agree to:</w:t>
      </w:r>
    </w:p>
    <w:p w14:paraId="6B59F25F" w14:textId="77777777"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14:paraId="5071718B"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74B40585"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14:paraId="3944BC86"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 xml:space="preserve">Coaching and </w:t>
            </w:r>
            <w:proofErr w:type="spellStart"/>
            <w:r w:rsidRPr="009D34BE">
              <w:rPr>
                <w:color w:val="FFFFFF" w:themeColor="background1"/>
                <w:sz w:val="20"/>
                <w:szCs w:val="20"/>
              </w:rPr>
              <w:t>Behaviour</w:t>
            </w:r>
            <w:proofErr w:type="spellEnd"/>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1D01283D"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14:paraId="286708F7"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2B1DC2FB" w14:textId="77777777" w:rsidR="009D34BE" w:rsidRPr="009D34BE" w:rsidRDefault="009D34BE" w:rsidP="009D34BE">
            <w:pPr>
              <w:pStyle w:val="SEBodytext"/>
              <w:rPr>
                <w:sz w:val="20"/>
                <w:szCs w:val="20"/>
              </w:rPr>
            </w:pPr>
            <w:r w:rsidRPr="009D34BE">
              <w:rPr>
                <w:sz w:val="20"/>
                <w:szCs w:val="20"/>
              </w:rPr>
              <w:t>Adhere to and implement Wavepower.</w:t>
            </w:r>
          </w:p>
        </w:tc>
        <w:tc>
          <w:tcPr>
            <w:tcW w:w="3212" w:type="dxa"/>
          </w:tcPr>
          <w:p w14:paraId="2FCDD6B9"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14:paraId="06B35240"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696EFB9D"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3CFA98D" w14:textId="77777777"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14:paraId="20A83415"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14:paraId="6FE2C365"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20A56F8D"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61B7B509" w14:textId="77777777" w:rsidR="009D34BE" w:rsidRPr="009D34BE" w:rsidRDefault="009D34BE" w:rsidP="009D34BE">
            <w:pPr>
              <w:pStyle w:val="SEBodytext"/>
              <w:rPr>
                <w:sz w:val="20"/>
                <w:szCs w:val="20"/>
              </w:rPr>
            </w:pPr>
            <w:r w:rsidRPr="009D34BE">
              <w:rPr>
                <w:sz w:val="20"/>
                <w:szCs w:val="20"/>
              </w:rPr>
              <w:lastRenderedPageBreak/>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14:paraId="5FA915E6"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74BA0D84" w14:textId="77777777"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proofErr w:type="spellStart"/>
            <w:r w:rsidRPr="009D34BE">
              <w:rPr>
                <w:sz w:val="20"/>
                <w:szCs w:val="20"/>
              </w:rPr>
              <w:t>behaviour</w:t>
            </w:r>
            <w:proofErr w:type="spellEnd"/>
            <w:r w:rsidRPr="009D34BE">
              <w:rPr>
                <w:sz w:val="20"/>
                <w:szCs w:val="20"/>
              </w:rPr>
              <w:t xml:space="preserve"> amongst children. Seek advice from the Welfare Officer where necessary.</w:t>
            </w:r>
          </w:p>
        </w:tc>
      </w:tr>
      <w:tr w:rsidR="009D34BE" w:rsidRPr="009D34BE" w14:paraId="41C424A4"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5B52B99" w14:textId="77777777" w:rsidR="009D34BE" w:rsidRPr="009D34BE" w:rsidRDefault="009D34BE" w:rsidP="009D34BE">
            <w:pPr>
              <w:pStyle w:val="SEBodytext"/>
              <w:rPr>
                <w:sz w:val="20"/>
                <w:szCs w:val="20"/>
              </w:rPr>
            </w:pPr>
            <w:r w:rsidRPr="009D34BE">
              <w:rPr>
                <w:sz w:val="20"/>
                <w:szCs w:val="20"/>
              </w:rPr>
              <w:t>Adhere to any conditions for teaching and coaching under the pool hire agreement.</w:t>
            </w:r>
          </w:p>
        </w:tc>
        <w:tc>
          <w:tcPr>
            <w:tcW w:w="3212" w:type="dxa"/>
          </w:tcPr>
          <w:p w14:paraId="125648FA"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133A61BC" w14:textId="77777777"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14:paraId="7CBBCC16"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1CBE7C06" w14:textId="77777777"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14:paraId="52A8C0DB"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14:paraId="2EFB60C2" w14:textId="77777777"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14:paraId="29DE979D"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B91717C" w14:textId="77777777"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14:paraId="25BB87E0"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26587072" w14:textId="77777777"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14:paraId="5DB1AA20"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B6B1F7A" w14:textId="77777777"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14:paraId="37A36310"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14:paraId="121C2B31" w14:textId="77777777" w:rsidR="009D34BE" w:rsidRPr="009D34BE" w:rsidRDefault="009D34BE" w:rsidP="009D34BE">
            <w:pPr>
              <w:pStyle w:val="SEBodytext"/>
              <w:rPr>
                <w:sz w:val="20"/>
                <w:szCs w:val="20"/>
              </w:rPr>
            </w:pPr>
          </w:p>
        </w:tc>
      </w:tr>
      <w:tr w:rsidR="009D34BE" w:rsidRPr="009D34BE" w14:paraId="210134ED"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03D877BA" w14:textId="77777777" w:rsidR="009D34BE" w:rsidRPr="009D34BE" w:rsidRDefault="009D34BE" w:rsidP="009D34BE">
            <w:pPr>
              <w:pStyle w:val="SEBodytext"/>
              <w:rPr>
                <w:sz w:val="20"/>
                <w:szCs w:val="20"/>
              </w:rPr>
            </w:pPr>
          </w:p>
        </w:tc>
        <w:tc>
          <w:tcPr>
            <w:tcW w:w="3212" w:type="dxa"/>
          </w:tcPr>
          <w:p w14:paraId="2275D5D7"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Use positive and constructive methods when teaching and coaching and ensure </w:t>
            </w:r>
            <w:proofErr w:type="spellStart"/>
            <w:r w:rsidRPr="009D34BE">
              <w:rPr>
                <w:sz w:val="20"/>
                <w:szCs w:val="20"/>
              </w:rPr>
              <w:t>programmes</w:t>
            </w:r>
            <w:proofErr w:type="spellEnd"/>
            <w:r w:rsidRPr="009D34BE">
              <w:rPr>
                <w:sz w:val="20"/>
                <w:szCs w:val="20"/>
              </w:rPr>
              <w:t xml:space="preserve">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14:paraId="1D996695" w14:textId="77777777" w:rsidR="009D34BE" w:rsidRPr="009D34BE" w:rsidRDefault="009D34BE" w:rsidP="009D34BE">
            <w:pPr>
              <w:pStyle w:val="SEBodytext"/>
              <w:rPr>
                <w:sz w:val="20"/>
                <w:szCs w:val="20"/>
              </w:rPr>
            </w:pPr>
          </w:p>
        </w:tc>
      </w:tr>
      <w:tr w:rsidR="009D34BE" w:rsidRPr="009D34BE" w14:paraId="5D67F77B"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465836EC" w14:textId="77777777" w:rsidR="009D34BE" w:rsidRPr="009D34BE" w:rsidRDefault="009D34BE" w:rsidP="009D34BE">
            <w:pPr>
              <w:pStyle w:val="SEBodytext"/>
              <w:rPr>
                <w:sz w:val="20"/>
                <w:szCs w:val="20"/>
              </w:rPr>
            </w:pPr>
          </w:p>
        </w:tc>
        <w:tc>
          <w:tcPr>
            <w:tcW w:w="3212" w:type="dxa"/>
          </w:tcPr>
          <w:p w14:paraId="413FD8DF"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496FB462" w14:textId="77777777" w:rsidR="009D34BE" w:rsidRPr="009D34BE" w:rsidRDefault="009D34BE" w:rsidP="009D34BE">
            <w:pPr>
              <w:pStyle w:val="SEBodytext"/>
              <w:rPr>
                <w:sz w:val="20"/>
                <w:szCs w:val="20"/>
              </w:rPr>
            </w:pPr>
          </w:p>
        </w:tc>
      </w:tr>
    </w:tbl>
    <w:p w14:paraId="788E0864" w14:textId="77777777" w:rsidR="009D34BE" w:rsidRDefault="009D34BE" w:rsidP="00FA3750">
      <w:pPr>
        <w:pStyle w:val="SEBodytext"/>
      </w:pPr>
    </w:p>
    <w:p w14:paraId="7BE4D4F1" w14:textId="77777777" w:rsidR="009D34BE" w:rsidRDefault="009D34BE" w:rsidP="00FA3750">
      <w:pPr>
        <w:pStyle w:val="SEBodytext"/>
      </w:pPr>
    </w:p>
    <w:p w14:paraId="14CA220E" w14:textId="77777777"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14:paraId="29893A58" w14:textId="77777777"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3B5E31F2" w14:textId="77777777" w:rsidTr="00B15F93">
        <w:trPr>
          <w:trHeight w:val="25"/>
        </w:trPr>
        <w:tc>
          <w:tcPr>
            <w:tcW w:w="1980" w:type="dxa"/>
            <w:shd w:val="clear" w:color="auto" w:fill="E7E6E6" w:themeFill="background2"/>
          </w:tcPr>
          <w:p w14:paraId="109011D8" w14:textId="77777777" w:rsidR="00B15F93" w:rsidRDefault="009D34BE" w:rsidP="009D34BE">
            <w:pPr>
              <w:pStyle w:val="SEBodytext"/>
            </w:pPr>
            <w:r>
              <w:t>Signature of the coach/teacher</w:t>
            </w:r>
          </w:p>
        </w:tc>
        <w:tc>
          <w:tcPr>
            <w:tcW w:w="7030" w:type="dxa"/>
            <w:shd w:val="clear" w:color="auto" w:fill="FFFFFF" w:themeFill="background1"/>
          </w:tcPr>
          <w:p w14:paraId="02095713" w14:textId="77777777" w:rsidR="00B15F93" w:rsidRDefault="00B15F93" w:rsidP="00A31195">
            <w:pPr>
              <w:pStyle w:val="SEBodytext"/>
            </w:pPr>
          </w:p>
        </w:tc>
      </w:tr>
      <w:tr w:rsidR="00B15F93" w14:paraId="63356D61" w14:textId="77777777" w:rsidTr="00B15F93">
        <w:tc>
          <w:tcPr>
            <w:tcW w:w="1980" w:type="dxa"/>
            <w:shd w:val="clear" w:color="auto" w:fill="E7E6E6" w:themeFill="background2"/>
          </w:tcPr>
          <w:p w14:paraId="27AED3AE" w14:textId="77777777" w:rsidR="00B15F93" w:rsidRDefault="009D34BE" w:rsidP="00A31195">
            <w:pPr>
              <w:pStyle w:val="SEBodytext"/>
            </w:pPr>
            <w:r>
              <w:t>Printed name</w:t>
            </w:r>
          </w:p>
        </w:tc>
        <w:tc>
          <w:tcPr>
            <w:tcW w:w="7030" w:type="dxa"/>
            <w:shd w:val="clear" w:color="auto" w:fill="FFFFFF" w:themeFill="background1"/>
          </w:tcPr>
          <w:p w14:paraId="78FB7E9E" w14:textId="77777777" w:rsidR="00B15F93" w:rsidRDefault="00B15F93" w:rsidP="00A31195">
            <w:pPr>
              <w:pStyle w:val="SEBodytext"/>
            </w:pPr>
          </w:p>
        </w:tc>
      </w:tr>
      <w:tr w:rsidR="009D34BE" w14:paraId="76B8CCC6" w14:textId="77777777" w:rsidTr="00B15F93">
        <w:tc>
          <w:tcPr>
            <w:tcW w:w="1980" w:type="dxa"/>
            <w:shd w:val="clear" w:color="auto" w:fill="E7E6E6" w:themeFill="background2"/>
          </w:tcPr>
          <w:p w14:paraId="13B2175B" w14:textId="77777777" w:rsidR="009D34BE" w:rsidRPr="00FA3750" w:rsidRDefault="009D34BE" w:rsidP="00A31195">
            <w:pPr>
              <w:pStyle w:val="SEBodytext"/>
            </w:pPr>
            <w:r>
              <w:t>Position in the club</w:t>
            </w:r>
          </w:p>
        </w:tc>
        <w:tc>
          <w:tcPr>
            <w:tcW w:w="7030" w:type="dxa"/>
            <w:shd w:val="clear" w:color="auto" w:fill="FFFFFF" w:themeFill="background1"/>
          </w:tcPr>
          <w:p w14:paraId="3236ADDD" w14:textId="77777777" w:rsidR="009D34BE" w:rsidRDefault="009D34BE" w:rsidP="00A31195">
            <w:pPr>
              <w:pStyle w:val="SEBodytext"/>
            </w:pPr>
          </w:p>
        </w:tc>
      </w:tr>
      <w:tr w:rsidR="009D34BE" w14:paraId="29402577" w14:textId="77777777" w:rsidTr="00B15F93">
        <w:tc>
          <w:tcPr>
            <w:tcW w:w="1980" w:type="dxa"/>
            <w:shd w:val="clear" w:color="auto" w:fill="E7E6E6" w:themeFill="background2"/>
          </w:tcPr>
          <w:p w14:paraId="2A94D1CD" w14:textId="77777777" w:rsidR="009D34BE" w:rsidRPr="00FA3750" w:rsidRDefault="009D34BE" w:rsidP="00A31195">
            <w:pPr>
              <w:pStyle w:val="SEBodytext"/>
            </w:pPr>
            <w:r>
              <w:t>Date</w:t>
            </w:r>
          </w:p>
        </w:tc>
        <w:tc>
          <w:tcPr>
            <w:tcW w:w="7030" w:type="dxa"/>
            <w:shd w:val="clear" w:color="auto" w:fill="FFFFFF" w:themeFill="background1"/>
          </w:tcPr>
          <w:p w14:paraId="2A416158" w14:textId="77777777" w:rsidR="009D34BE" w:rsidRDefault="009D34BE" w:rsidP="00A31195">
            <w:pPr>
              <w:pStyle w:val="SEBodytext"/>
            </w:pPr>
          </w:p>
        </w:tc>
      </w:tr>
    </w:tbl>
    <w:p w14:paraId="1CEA1E6C" w14:textId="77777777" w:rsidR="00C30EE2" w:rsidRDefault="00C30EE2" w:rsidP="00A31195">
      <w:pPr>
        <w:pStyle w:val="SEBodytext"/>
      </w:pPr>
    </w:p>
    <w:p w14:paraId="5C9DE70E" w14:textId="77777777" w:rsidR="00A31195" w:rsidRDefault="00A31195" w:rsidP="00A31195">
      <w:pPr>
        <w:pStyle w:val="SEBodytext"/>
      </w:pPr>
      <w:r>
        <w:t>Sign your agreement at</w:t>
      </w:r>
    </w:p>
    <w:p w14:paraId="30B5EB6A" w14:textId="77777777" w:rsidR="00A31195" w:rsidRDefault="00000000" w:rsidP="00A31195">
      <w:pPr>
        <w:pStyle w:val="SEBodytext"/>
      </w:pPr>
      <w:hyperlink r:id="rId8" w:history="1">
        <w:r w:rsidR="00A31195" w:rsidRPr="00B15F93">
          <w:rPr>
            <w:rStyle w:val="Hyperlink"/>
          </w:rPr>
          <w:t>swimming.org/</w:t>
        </w:r>
        <w:proofErr w:type="spellStart"/>
        <w:r w:rsidR="00A31195" w:rsidRPr="00B15F93">
          <w:rPr>
            <w:rStyle w:val="Hyperlink"/>
          </w:rPr>
          <w:t>wavepower</w:t>
        </w:r>
        <w:proofErr w:type="spellEnd"/>
      </w:hyperlink>
      <w:r w:rsidR="00C30EE2">
        <w:t xml:space="preserve"> </w:t>
      </w:r>
    </w:p>
    <w:p w14:paraId="4E15077E" w14:textId="77777777" w:rsidR="00A31195" w:rsidRPr="00257FE3" w:rsidRDefault="00A31195" w:rsidP="00A31195">
      <w:pPr>
        <w:pStyle w:val="SEBodytext"/>
      </w:pPr>
      <w:r>
        <w:t>Digital and print versions are available.</w:t>
      </w:r>
    </w:p>
    <w:sectPr w:rsidR="00A31195" w:rsidRPr="00257FE3" w:rsidSect="00A117D6">
      <w:headerReference w:type="even" r:id="rId9"/>
      <w:headerReference w:type="default" r:id="rId10"/>
      <w:footerReference w:type="even" r:id="rId11"/>
      <w:footerReference w:type="default" r:id="rId12"/>
      <w:headerReference w:type="first" r:id="rId13"/>
      <w:footerReference w:type="first" r:id="rId14"/>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D7A26" w14:textId="77777777" w:rsidR="00A117D6" w:rsidRDefault="00A117D6" w:rsidP="00362075">
      <w:r>
        <w:separator/>
      </w:r>
    </w:p>
  </w:endnote>
  <w:endnote w:type="continuationSeparator" w:id="0">
    <w:p w14:paraId="49575D68" w14:textId="77777777" w:rsidR="00A117D6" w:rsidRDefault="00A117D6"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23B09" w14:textId="77777777" w:rsidR="00C725E2" w:rsidRDefault="00C72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B7715" w14:textId="77777777" w:rsidR="00C725E2" w:rsidRDefault="00C725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9A7267" w14:textId="77777777" w:rsidR="00C725E2" w:rsidRDefault="00C72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B4F611" w14:textId="77777777" w:rsidR="00A117D6" w:rsidRDefault="00A117D6" w:rsidP="00362075">
      <w:r>
        <w:separator/>
      </w:r>
    </w:p>
  </w:footnote>
  <w:footnote w:type="continuationSeparator" w:id="0">
    <w:p w14:paraId="2E85C145" w14:textId="77777777" w:rsidR="00A117D6" w:rsidRDefault="00A117D6"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2EEDD3" w14:textId="77777777" w:rsidR="00C725E2" w:rsidRDefault="00C725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9591F4"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471E4BD4" wp14:editId="704FEE90">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5E4EC" w14:textId="43C64289" w:rsidR="0034381D" w:rsidRDefault="00646A7E" w:rsidP="00C725E2">
    <w:pPr>
      <w:tabs>
        <w:tab w:val="left" w:pos="7670"/>
      </w:tabs>
    </w:pPr>
    <w:r>
      <w:rPr>
        <w:noProof/>
        <w:lang w:eastAsia="en-GB"/>
      </w:rPr>
      <w:drawing>
        <wp:inline distT="0" distB="0" distL="0" distR="0" wp14:anchorId="27F36833" wp14:editId="6242F180">
          <wp:extent cx="2432050" cy="622033"/>
          <wp:effectExtent l="0" t="0" r="6350" b="6985"/>
          <wp:docPr id="876208055" name="Picture 3" descr="A purple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208055" name="Picture 3" descr="A purple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448688" cy="626289"/>
                  </a:xfrm>
                  <a:prstGeom prst="rect">
                    <a:avLst/>
                  </a:prstGeom>
                </pic:spPr>
              </pic:pic>
            </a:graphicData>
          </a:graphic>
        </wp:inline>
      </w:drawing>
    </w:r>
    <w:r w:rsidR="00A05DB1">
      <w:rPr>
        <w:noProof/>
        <w:lang w:eastAsia="en-GB"/>
      </w:rPr>
      <w:drawing>
        <wp:anchor distT="0" distB="0" distL="114300" distR="114300" simplePos="0" relativeHeight="251660288" behindDoc="1" locked="0" layoutInCell="1" allowOverlap="1" wp14:anchorId="457FEF64" wp14:editId="67E9E599">
          <wp:simplePos x="0" y="0"/>
          <wp:positionH relativeFrom="page">
            <wp:posOffset>-195943</wp:posOffset>
          </wp:positionH>
          <wp:positionV relativeFrom="page">
            <wp:posOffset>-273327</wp:posOffset>
          </wp:positionV>
          <wp:extent cx="7955279" cy="11244352"/>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r w:rsidR="00C725E2">
      <w:tab/>
    </w:r>
  </w:p>
  <w:p w14:paraId="24DC2F8A" w14:textId="77777777" w:rsidR="0034381D" w:rsidRDefault="0034381D"/>
  <w:p w14:paraId="2E189A13" w14:textId="77777777" w:rsidR="0034381D" w:rsidRDefault="0034381D"/>
  <w:p w14:paraId="00DB95AF" w14:textId="77777777" w:rsidR="0034381D" w:rsidRDefault="0034381D"/>
  <w:p w14:paraId="030A18B2"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68413908">
    <w:abstractNumId w:val="0"/>
  </w:num>
  <w:num w:numId="2" w16cid:durableId="798500446">
    <w:abstractNumId w:val="18"/>
  </w:num>
  <w:num w:numId="3" w16cid:durableId="1827044021">
    <w:abstractNumId w:val="1"/>
  </w:num>
  <w:num w:numId="4" w16cid:durableId="1090782932">
    <w:abstractNumId w:val="2"/>
  </w:num>
  <w:num w:numId="5" w16cid:durableId="896668614">
    <w:abstractNumId w:val="3"/>
  </w:num>
  <w:num w:numId="6" w16cid:durableId="1859391871">
    <w:abstractNumId w:val="4"/>
  </w:num>
  <w:num w:numId="7" w16cid:durableId="1074551003">
    <w:abstractNumId w:val="9"/>
  </w:num>
  <w:num w:numId="8" w16cid:durableId="678584569">
    <w:abstractNumId w:val="5"/>
  </w:num>
  <w:num w:numId="9" w16cid:durableId="129633385">
    <w:abstractNumId w:val="6"/>
  </w:num>
  <w:num w:numId="10" w16cid:durableId="775518762">
    <w:abstractNumId w:val="7"/>
  </w:num>
  <w:num w:numId="11" w16cid:durableId="269240747">
    <w:abstractNumId w:val="8"/>
  </w:num>
  <w:num w:numId="12" w16cid:durableId="347216168">
    <w:abstractNumId w:val="10"/>
  </w:num>
  <w:num w:numId="13" w16cid:durableId="679697462">
    <w:abstractNumId w:val="21"/>
  </w:num>
  <w:num w:numId="14" w16cid:durableId="1178881991">
    <w:abstractNumId w:val="11"/>
  </w:num>
  <w:num w:numId="15" w16cid:durableId="1359113669">
    <w:abstractNumId w:val="20"/>
  </w:num>
  <w:num w:numId="16" w16cid:durableId="1046949962">
    <w:abstractNumId w:val="13"/>
  </w:num>
  <w:num w:numId="17" w16cid:durableId="2008482970">
    <w:abstractNumId w:val="30"/>
  </w:num>
  <w:num w:numId="18" w16cid:durableId="1891920607">
    <w:abstractNumId w:val="29"/>
  </w:num>
  <w:num w:numId="19" w16cid:durableId="237905328">
    <w:abstractNumId w:val="22"/>
  </w:num>
  <w:num w:numId="20" w16cid:durableId="102113566">
    <w:abstractNumId w:val="31"/>
  </w:num>
  <w:num w:numId="21" w16cid:durableId="970865337">
    <w:abstractNumId w:val="35"/>
  </w:num>
  <w:num w:numId="22" w16cid:durableId="15348909">
    <w:abstractNumId w:val="14"/>
  </w:num>
  <w:num w:numId="23" w16cid:durableId="282618573">
    <w:abstractNumId w:val="23"/>
  </w:num>
  <w:num w:numId="24" w16cid:durableId="452209810">
    <w:abstractNumId w:val="27"/>
  </w:num>
  <w:num w:numId="25" w16cid:durableId="1396707564">
    <w:abstractNumId w:val="25"/>
  </w:num>
  <w:num w:numId="26" w16cid:durableId="1117026021">
    <w:abstractNumId w:val="15"/>
  </w:num>
  <w:num w:numId="27" w16cid:durableId="4212897">
    <w:abstractNumId w:val="19"/>
  </w:num>
  <w:num w:numId="28" w16cid:durableId="2138643367">
    <w:abstractNumId w:val="26"/>
  </w:num>
  <w:num w:numId="29" w16cid:durableId="436215122">
    <w:abstractNumId w:val="33"/>
  </w:num>
  <w:num w:numId="30" w16cid:durableId="1316372834">
    <w:abstractNumId w:val="32"/>
  </w:num>
  <w:num w:numId="31" w16cid:durableId="1843011813">
    <w:abstractNumId w:val="36"/>
  </w:num>
  <w:num w:numId="32" w16cid:durableId="1638028473">
    <w:abstractNumId w:val="28"/>
  </w:num>
  <w:num w:numId="33" w16cid:durableId="1993020707">
    <w:abstractNumId w:val="16"/>
  </w:num>
  <w:num w:numId="34" w16cid:durableId="113332946">
    <w:abstractNumId w:val="34"/>
  </w:num>
  <w:num w:numId="35" w16cid:durableId="154537386">
    <w:abstractNumId w:val="17"/>
  </w:num>
  <w:num w:numId="36" w16cid:durableId="387803732">
    <w:abstractNumId w:val="12"/>
  </w:num>
  <w:num w:numId="37" w16cid:durableId="2061785440">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46A7E"/>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117D6"/>
    <w:rsid w:val="00A31195"/>
    <w:rsid w:val="00A5049E"/>
    <w:rsid w:val="00A62402"/>
    <w:rsid w:val="00A62D6D"/>
    <w:rsid w:val="00A6416C"/>
    <w:rsid w:val="00AA6540"/>
    <w:rsid w:val="00AB39C0"/>
    <w:rsid w:val="00B14FC3"/>
    <w:rsid w:val="00B15F93"/>
    <w:rsid w:val="00B80CB3"/>
    <w:rsid w:val="00BC63FE"/>
    <w:rsid w:val="00BE0D2A"/>
    <w:rsid w:val="00C15E06"/>
    <w:rsid w:val="00C30EE2"/>
    <w:rsid w:val="00C32209"/>
    <w:rsid w:val="00C32D0F"/>
    <w:rsid w:val="00C42653"/>
    <w:rsid w:val="00C439EA"/>
    <w:rsid w:val="00C725E2"/>
    <w:rsid w:val="00C821C6"/>
    <w:rsid w:val="00C87272"/>
    <w:rsid w:val="00C96269"/>
    <w:rsid w:val="00CA72B5"/>
    <w:rsid w:val="00CF026C"/>
    <w:rsid w:val="00CF4961"/>
    <w:rsid w:val="00D001A9"/>
    <w:rsid w:val="00D0227F"/>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0D90AB"/>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wimming.org/wavepower"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634B859-E63F-41A7-B247-CA8D4CAD29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Portrait.dotx</Template>
  <TotalTime>3</TotalTime>
  <Pages>2</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LYNDA REID</cp:lastModifiedBy>
  <cp:revision>4</cp:revision>
  <cp:lastPrinted>2017-03-27T15:21:00Z</cp:lastPrinted>
  <dcterms:created xsi:type="dcterms:W3CDTF">2024-01-23T09:43:00Z</dcterms:created>
  <dcterms:modified xsi:type="dcterms:W3CDTF">2024-01-23T09:44:00Z</dcterms:modified>
</cp:coreProperties>
</file>